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insideH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7A1A1B" w:rsidRPr="00BF0A82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60"/>
              <w:gridCol w:w="3707"/>
            </w:tblGrid>
            <w:tr w:rsidR="002B0F34" w:rsidRPr="00BF0A82">
              <w:trPr>
                <w:trHeight w:hRule="exact" w:val="4320"/>
              </w:trPr>
              <w:tc>
                <w:tcPr>
                  <w:tcW w:w="2500" w:type="pct"/>
                  <w:shd w:val="clear" w:color="auto" w:fill="663366" w:themeFill="accent1"/>
                  <w:vAlign w:val="center"/>
                </w:tcPr>
                <w:p w:rsidR="007A1A1B" w:rsidRDefault="002B0F34">
                  <w:pPr>
                    <w:pStyle w:val="Titel"/>
                    <w:rPr>
                      <w:sz w:val="48"/>
                      <w:szCs w:val="48"/>
                    </w:rPr>
                  </w:pPr>
                  <w:r w:rsidRPr="002B0F34">
                    <w:rPr>
                      <w:sz w:val="48"/>
                      <w:szCs w:val="48"/>
                    </w:rPr>
                    <w:t>Woensdagmiddagmix</w:t>
                  </w:r>
                </w:p>
                <w:p w:rsidR="002B0F34" w:rsidRDefault="002B0F34">
                  <w:pPr>
                    <w:pStyle w:val="Titel"/>
                    <w:rPr>
                      <w:sz w:val="48"/>
                      <w:szCs w:val="48"/>
                    </w:rPr>
                  </w:pPr>
                </w:p>
                <w:p w:rsidR="002B0F34" w:rsidRDefault="002B0F34">
                  <w:pPr>
                    <w:pStyle w:val="Titel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Ballet – Moderne dans</w:t>
                  </w:r>
                </w:p>
                <w:p w:rsidR="002B0F34" w:rsidRDefault="002B0F34">
                  <w:pPr>
                    <w:pStyle w:val="Titel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Hiphop in 2 stijlen</w:t>
                  </w:r>
                </w:p>
                <w:p w:rsidR="002B0F34" w:rsidRDefault="0001778D">
                  <w:pPr>
                    <w:pStyle w:val="Titel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Musical</w:t>
                  </w:r>
                </w:p>
                <w:p w:rsidR="002B0F34" w:rsidRPr="002B0F34" w:rsidRDefault="002B0F34">
                  <w:pPr>
                    <w:pStyle w:val="Titel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2500" w:type="pct"/>
                </w:tcPr>
                <w:p w:rsidR="007A1A1B" w:rsidRPr="00C92F08" w:rsidRDefault="002B0F34">
                  <w:r>
                    <w:rPr>
                      <w:noProof/>
                    </w:rPr>
                    <w:drawing>
                      <wp:inline distT="0" distB="0" distL="0" distR="0">
                        <wp:extent cx="2308860" cy="3078479"/>
                        <wp:effectExtent l="0" t="0" r="2540" b="0"/>
                        <wp:docPr id="12" name="Afbeelding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79770894_3242011762507942_7183289625253773312_o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7057" cy="3102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B0F34" w:rsidRPr="00BF0A82">
              <w:trPr>
                <w:trHeight w:hRule="exact" w:val="4320"/>
              </w:trPr>
              <w:tc>
                <w:tcPr>
                  <w:tcW w:w="2500" w:type="pct"/>
                </w:tcPr>
                <w:p w:rsidR="007A1A1B" w:rsidRPr="00BF0A82" w:rsidRDefault="002B0F34">
                  <w:r>
                    <w:rPr>
                      <w:noProof/>
                    </w:rPr>
                    <w:drawing>
                      <wp:inline distT="0" distB="0" distL="0" distR="0">
                        <wp:extent cx="4250267" cy="3187701"/>
                        <wp:effectExtent l="0" t="0" r="4445" b="0"/>
                        <wp:docPr id="11" name="Afbeelding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115739131_4039469526095491_7447160767516950356_n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3212" cy="3197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7A1A1B" w:rsidRPr="00BF0A82" w:rsidRDefault="002B0F34">
                  <w:r>
                    <w:rPr>
                      <w:noProof/>
                    </w:rPr>
                    <w:drawing>
                      <wp:inline distT="0" distB="0" distL="0" distR="0">
                        <wp:extent cx="2178825" cy="1634067"/>
                        <wp:effectExtent l="0" t="0" r="5715" b="4445"/>
                        <wp:docPr id="10" name="Afbeelding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20200814_09431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8889" cy="1664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1A1B" w:rsidRPr="00BF0A82" w:rsidRDefault="007A1A1B"/>
        </w:tc>
      </w:tr>
      <w:tr w:rsidR="007A1A1B" w:rsidRPr="00BF0A82">
        <w:trPr>
          <w:trHeight w:hRule="exact" w:val="6480"/>
        </w:trPr>
        <w:tc>
          <w:tcPr>
            <w:tcW w:w="10800" w:type="dxa"/>
            <w:shd w:val="clear" w:color="auto" w:fill="666699" w:themeFill="accent3"/>
            <w:vAlign w:val="center"/>
          </w:tcPr>
          <w:p w:rsidR="007A1A1B" w:rsidRDefault="002B0F34">
            <w:pPr>
              <w:pStyle w:val="Ondertitel"/>
              <w:rPr>
                <w:sz w:val="36"/>
                <w:szCs w:val="36"/>
              </w:rPr>
            </w:pPr>
            <w:r w:rsidRPr="002B0F34">
              <w:rPr>
                <w:b/>
                <w:bCs/>
                <w:sz w:val="36"/>
                <w:szCs w:val="36"/>
              </w:rPr>
              <w:t>Weet je nog niet zo goed wat je dansstijl is</w:t>
            </w:r>
            <w:r w:rsidRPr="002B0F34">
              <w:rPr>
                <w:sz w:val="36"/>
                <w:szCs w:val="36"/>
              </w:rPr>
              <w:t>?</w:t>
            </w:r>
          </w:p>
          <w:p w:rsidR="002B0F34" w:rsidRPr="002B0F34" w:rsidRDefault="002B0F34" w:rsidP="002B0F34">
            <w:pPr>
              <w:pStyle w:val="Ondertitel"/>
              <w:ind w:left="0"/>
              <w:rPr>
                <w:sz w:val="36"/>
                <w:szCs w:val="36"/>
              </w:rPr>
            </w:pPr>
          </w:p>
          <w:p w:rsidR="007A1A1B" w:rsidRDefault="002B0F34">
            <w:pPr>
              <w:pStyle w:val="Bloktekst"/>
            </w:pPr>
            <w:r>
              <w:t>Probeer de woensdagmiddagmix!</w:t>
            </w:r>
          </w:p>
          <w:p w:rsidR="002B0F34" w:rsidRDefault="002B0F34">
            <w:pPr>
              <w:pStyle w:val="Bloktekst"/>
            </w:pPr>
          </w:p>
          <w:p w:rsidR="002B0F34" w:rsidRPr="002B0F34" w:rsidRDefault="002B0F34">
            <w:pPr>
              <w:pStyle w:val="Bloktekst"/>
              <w:rPr>
                <w:b w:val="0"/>
                <w:bCs/>
              </w:rPr>
            </w:pPr>
            <w:r w:rsidRPr="002B0F34">
              <w:rPr>
                <w:b w:val="0"/>
                <w:bCs/>
              </w:rPr>
              <w:t>3 weken les op woensdagmiddag in 6 verschillende dansstijlen</w:t>
            </w:r>
          </w:p>
          <w:p w:rsidR="002B0F34" w:rsidRDefault="002B0F34">
            <w:pPr>
              <w:pStyle w:val="Bloktekst"/>
              <w:rPr>
                <w:b w:val="0"/>
                <w:bCs/>
              </w:rPr>
            </w:pPr>
            <w:r w:rsidRPr="002B0F34">
              <w:rPr>
                <w:b w:val="0"/>
                <w:bCs/>
              </w:rPr>
              <w:t xml:space="preserve">13.30-15.15 uur 2 lessen van 50 minuten </w:t>
            </w:r>
          </w:p>
          <w:p w:rsidR="002B0F34" w:rsidRDefault="002B0F34">
            <w:pPr>
              <w:pStyle w:val="Bloktekst"/>
              <w:rPr>
                <w:b w:val="0"/>
                <w:bCs/>
              </w:rPr>
            </w:pPr>
            <w:r>
              <w:rPr>
                <w:b w:val="0"/>
                <w:bCs/>
              </w:rPr>
              <w:t>50 euro</w:t>
            </w:r>
          </w:p>
          <w:p w:rsidR="002B0F34" w:rsidRDefault="002B0F34">
            <w:pPr>
              <w:pStyle w:val="Bloktekst"/>
              <w:rPr>
                <w:b w:val="0"/>
                <w:bCs/>
              </w:rPr>
            </w:pPr>
            <w:r>
              <w:rPr>
                <w:b w:val="0"/>
                <w:bCs/>
              </w:rPr>
              <w:t>Voor kinderen tussen de 7 en 11 jaar</w:t>
            </w:r>
          </w:p>
          <w:p w:rsidR="002B0F34" w:rsidRDefault="002B0F34">
            <w:pPr>
              <w:pStyle w:val="Bloktekst"/>
              <w:rPr>
                <w:b w:val="0"/>
                <w:bCs/>
              </w:rPr>
            </w:pPr>
          </w:p>
          <w:p w:rsidR="002B0F34" w:rsidRPr="002B0F34" w:rsidRDefault="0001778D">
            <w:pPr>
              <w:pStyle w:val="Bloktekst"/>
              <w:rPr>
                <w:b w:val="0"/>
                <w:bCs/>
              </w:rPr>
            </w:pPr>
            <w:r>
              <w:t>D</w:t>
            </w:r>
            <w:r w:rsidR="002B0F34" w:rsidRPr="002B0F34">
              <w:t xml:space="preserve">e 3 laatste woensdagen van de </w:t>
            </w:r>
            <w:r>
              <w:t>september, november, januari.</w:t>
            </w:r>
            <w:bookmarkStart w:id="0" w:name="_GoBack"/>
            <w:bookmarkEnd w:id="0"/>
            <w:r w:rsidR="002B0F34" w:rsidRPr="002B0F34">
              <w:t xml:space="preserve"> Opgeven via </w:t>
            </w:r>
            <w:hyperlink r:id="rId12" w:history="1">
              <w:r w:rsidRPr="00D66249">
                <w:rPr>
                  <w:rStyle w:val="Hyperlink"/>
                </w:rPr>
                <w:t>info@dansstudiolabarre.nl</w:t>
              </w:r>
            </w:hyperlink>
          </w:p>
        </w:tc>
      </w:tr>
    </w:tbl>
    <w:p w:rsidR="007A1A1B" w:rsidRPr="00BF0A82" w:rsidRDefault="007A1A1B"/>
    <w:p w:rsidR="007A1A1B" w:rsidRPr="00BF0A82" w:rsidRDefault="007A1A1B"/>
    <w:sectPr w:rsidR="007A1A1B" w:rsidRPr="00BF0A82"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866AC" w:rsidRDefault="008866AC">
      <w:pPr>
        <w:spacing w:after="0" w:line="240" w:lineRule="auto"/>
      </w:pPr>
      <w:r>
        <w:separator/>
      </w:r>
    </w:p>
  </w:endnote>
  <w:endnote w:type="continuationSeparator" w:id="0">
    <w:p w:rsidR="008866AC" w:rsidRDefault="0088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866AC" w:rsidRDefault="008866AC">
      <w:pPr>
        <w:spacing w:after="0" w:line="240" w:lineRule="auto"/>
      </w:pPr>
      <w:r>
        <w:separator/>
      </w:r>
    </w:p>
  </w:footnote>
  <w:footnote w:type="continuationSeparator" w:id="0">
    <w:p w:rsidR="008866AC" w:rsidRDefault="008866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34"/>
    <w:rsid w:val="0001778D"/>
    <w:rsid w:val="002B0F34"/>
    <w:rsid w:val="003476F3"/>
    <w:rsid w:val="00541BBF"/>
    <w:rsid w:val="006467D0"/>
    <w:rsid w:val="00722914"/>
    <w:rsid w:val="007A1A1B"/>
    <w:rsid w:val="007B7941"/>
    <w:rsid w:val="008866AC"/>
    <w:rsid w:val="009E4845"/>
    <w:rsid w:val="00BB364B"/>
    <w:rsid w:val="00BF0A82"/>
    <w:rsid w:val="00C92F08"/>
    <w:rsid w:val="00E3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65BB82"/>
  <w15:chartTrackingRefBased/>
  <w15:docId w15:val="{FE6B2F3F-C41A-994E-85BB-0EF381BE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nl-NL" w:eastAsia="en-US" w:bidi="nl-NL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E4845"/>
  </w:style>
  <w:style w:type="paragraph" w:styleId="Kop1">
    <w:name w:val="heading 1"/>
    <w:basedOn w:val="Standaard"/>
    <w:link w:val="Kop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Kop3">
    <w:name w:val="heading 3"/>
    <w:basedOn w:val="Standaard"/>
    <w:link w:val="Kop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Kop4">
    <w:name w:val="heading 4"/>
    <w:basedOn w:val="Standaard"/>
    <w:link w:val="Kop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Kop5">
    <w:name w:val="heading 5"/>
    <w:basedOn w:val="Standaard"/>
    <w:link w:val="Kop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Kop6">
    <w:name w:val="heading 6"/>
    <w:basedOn w:val="Standaard"/>
    <w:link w:val="Kop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Kop7">
    <w:name w:val="heading 7"/>
    <w:basedOn w:val="Standaard"/>
    <w:link w:val="Kop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Kop8">
    <w:name w:val="heading 8"/>
    <w:basedOn w:val="Standaard"/>
    <w:link w:val="Kop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link w:val="Kop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Kop1Char">
    <w:name w:val="Kop 1 Char"/>
    <w:basedOn w:val="Standaardalinea-lettertype"/>
    <w:link w:val="Kop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ktekst">
    <w:name w:val="Block Text"/>
    <w:basedOn w:val="Standaard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Hyperlink">
    <w:name w:val="Hyperlink"/>
    <w:basedOn w:val="Standaardalinea-lettertype"/>
    <w:uiPriority w:val="99"/>
    <w:unhideWhenUsed/>
    <w:rsid w:val="0001778D"/>
    <w:rPr>
      <w:color w:val="BC5FBC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17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info@dansstudiolabarre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ouadefarih/Library/Containers/com.microsoft.Word/Data/Library/Application%20Support/Microsoft/Office/16.0/DTS/nl-NL%7b7D4626DB-2EA4-8F4A-BC10-7EC02CCC018F%7d/%7bB96E2AF4-EB7F-1E4E-9B24-DFF9B9F9391B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</TotalTime>
  <Pages>2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2020-08-15T14:42:00Z</dcterms:created>
  <dcterms:modified xsi:type="dcterms:W3CDTF">2020-08-15T14:42:00Z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